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ECDF0" w14:textId="37974EFB" w:rsidR="008A00B6" w:rsidRPr="00AE5556" w:rsidRDefault="007B2210" w:rsidP="008A00B6">
      <w:pPr>
        <w:rPr>
          <w:rFonts w:ascii="Arial" w:hAnsi="Arial" w:cs="Arial"/>
          <w:sz w:val="28"/>
          <w:szCs w:val="36"/>
        </w:rPr>
      </w:pPr>
      <w:r>
        <w:rPr>
          <w:rFonts w:ascii="Arial" w:hAnsi="Arial" w:cs="Arial"/>
          <w:bCs/>
          <w:sz w:val="28"/>
          <w:szCs w:val="36"/>
        </w:rPr>
        <w:t>Projekt-</w:t>
      </w:r>
      <w:r w:rsidR="00BF3C93">
        <w:rPr>
          <w:rFonts w:ascii="Arial" w:hAnsi="Arial" w:cs="Arial"/>
          <w:bCs/>
          <w:sz w:val="28"/>
          <w:szCs w:val="36"/>
        </w:rPr>
        <w:t>Beschreibung</w:t>
      </w:r>
      <w:r>
        <w:rPr>
          <w:rFonts w:ascii="Arial" w:hAnsi="Arial" w:cs="Arial"/>
          <w:bCs/>
          <w:sz w:val="28"/>
          <w:szCs w:val="36"/>
        </w:rPr>
        <w:t xml:space="preserve"> </w:t>
      </w:r>
      <w:r w:rsidR="008A00B6" w:rsidRPr="00AE5556">
        <w:rPr>
          <w:rFonts w:ascii="Arial" w:hAnsi="Arial" w:cs="Arial"/>
          <w:bCs/>
          <w:sz w:val="28"/>
          <w:szCs w:val="36"/>
        </w:rPr>
        <w:t xml:space="preserve">für </w:t>
      </w:r>
      <w:r w:rsidR="000C0C8E">
        <w:rPr>
          <w:rFonts w:ascii="Arial" w:hAnsi="Arial" w:cs="Arial"/>
          <w:bCs/>
          <w:sz w:val="28"/>
          <w:szCs w:val="36"/>
        </w:rPr>
        <w:t xml:space="preserve">den </w:t>
      </w:r>
      <w:r w:rsidR="008A00B6" w:rsidRPr="00AE5556">
        <w:rPr>
          <w:rFonts w:ascii="Arial" w:hAnsi="Arial" w:cs="Arial"/>
          <w:bCs/>
          <w:sz w:val="28"/>
          <w:szCs w:val="36"/>
        </w:rPr>
        <w:t xml:space="preserve">Antrag </w:t>
      </w:r>
      <w:r w:rsidR="00921C56">
        <w:rPr>
          <w:rFonts w:ascii="Arial" w:hAnsi="Arial" w:cs="Arial"/>
          <w:bCs/>
          <w:sz w:val="28"/>
          <w:szCs w:val="36"/>
        </w:rPr>
        <w:t>eines regionalen Kleinprojektes</w:t>
      </w:r>
    </w:p>
    <w:p w14:paraId="65AECDF1" w14:textId="77777777" w:rsidR="008A00B6" w:rsidRPr="00985977" w:rsidRDefault="008A00B6" w:rsidP="008A00B6">
      <w:pPr>
        <w:rPr>
          <w:rFonts w:ascii="Arial" w:hAnsi="Arial" w:cs="Arial"/>
          <w:sz w:val="12"/>
        </w:rPr>
      </w:pPr>
    </w:p>
    <w:p w14:paraId="65AECDF2" w14:textId="77777777" w:rsidR="008A00B6" w:rsidRPr="00985977" w:rsidRDefault="008A00B6" w:rsidP="008A00B6">
      <w:pPr>
        <w:rPr>
          <w:rFonts w:ascii="Arial" w:hAnsi="Arial" w:cs="Arial"/>
          <w:sz w:val="16"/>
        </w:rPr>
      </w:pPr>
    </w:p>
    <w:p w14:paraId="65AECDF4" w14:textId="77777777" w:rsidR="008A00B6" w:rsidRPr="00985977" w:rsidRDefault="008A00B6" w:rsidP="008A00B6">
      <w:pPr>
        <w:rPr>
          <w:rFonts w:ascii="Arial" w:hAnsi="Arial" w:cs="Arial"/>
        </w:rPr>
      </w:pPr>
    </w:p>
    <w:p w14:paraId="65AECDF5" w14:textId="20D8297B" w:rsidR="008A00B6" w:rsidRPr="00C5681E" w:rsidRDefault="007D4FB0" w:rsidP="008A00B6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Projekttitel</w:t>
      </w:r>
      <w:r w:rsidR="00C5681E" w:rsidRPr="00C5681E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65AECDF9" w14:textId="77777777" w:rsidR="00A37569" w:rsidRDefault="00A37569" w:rsidP="008A00B6">
      <w:pPr>
        <w:rPr>
          <w:rFonts w:ascii="Arial" w:hAnsi="Arial" w:cs="Arial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val="de-DE" w:eastAsia="de-DE"/>
        </w:rPr>
        <w:id w:val="-1389414889"/>
        <w:docPartObj>
          <w:docPartGallery w:val="Table of Contents"/>
          <w:docPartUnique/>
        </w:docPartObj>
      </w:sdtPr>
      <w:sdtEndPr/>
      <w:sdtContent>
        <w:p w14:paraId="65AECDFA" w14:textId="77777777" w:rsidR="00C237F5" w:rsidRDefault="00C237F5">
          <w:pPr>
            <w:pStyle w:val="Inhaltsverzeichnisberschrift"/>
          </w:pPr>
          <w:r>
            <w:rPr>
              <w:lang w:val="de-DE"/>
            </w:rPr>
            <w:t>Inhaltsverzeichnis</w:t>
          </w:r>
        </w:p>
        <w:p w14:paraId="79F8F11B" w14:textId="1D62A918" w:rsidR="009516E1" w:rsidRDefault="00C237F5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2597121" w:history="1">
            <w:r w:rsidR="009516E1" w:rsidRPr="00D103B2">
              <w:rPr>
                <w:rStyle w:val="Hyperlink"/>
                <w:rFonts w:cs="Arial"/>
                <w:noProof/>
              </w:rPr>
              <w:t>Projektbezeichnung</w:t>
            </w:r>
            <w:r w:rsidR="009516E1">
              <w:rPr>
                <w:noProof/>
                <w:webHidden/>
              </w:rPr>
              <w:tab/>
            </w:r>
            <w:r w:rsidR="009516E1">
              <w:rPr>
                <w:noProof/>
                <w:webHidden/>
              </w:rPr>
              <w:fldChar w:fldCharType="begin"/>
            </w:r>
            <w:r w:rsidR="009516E1">
              <w:rPr>
                <w:noProof/>
                <w:webHidden/>
              </w:rPr>
              <w:instrText xml:space="preserve"> PAGEREF _Toc232597121 \h </w:instrText>
            </w:r>
            <w:r w:rsidR="009516E1">
              <w:rPr>
                <w:noProof/>
                <w:webHidden/>
              </w:rPr>
            </w:r>
            <w:r w:rsidR="009516E1">
              <w:rPr>
                <w:noProof/>
                <w:webHidden/>
              </w:rPr>
              <w:fldChar w:fldCharType="separate"/>
            </w:r>
            <w:r w:rsidR="009516E1">
              <w:rPr>
                <w:noProof/>
                <w:webHidden/>
              </w:rPr>
              <w:t>2</w:t>
            </w:r>
            <w:r w:rsidR="009516E1">
              <w:rPr>
                <w:noProof/>
                <w:webHidden/>
              </w:rPr>
              <w:fldChar w:fldCharType="end"/>
            </w:r>
          </w:hyperlink>
        </w:p>
        <w:p w14:paraId="5E468B73" w14:textId="5ADCE456" w:rsidR="009516E1" w:rsidRDefault="009516E1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32597122" w:history="1">
            <w:r w:rsidRPr="00D103B2">
              <w:rPr>
                <w:rStyle w:val="Hyperlink"/>
                <w:rFonts w:cs="Arial"/>
                <w:noProof/>
              </w:rPr>
              <w:t>Angaben zur förderwerbenden Person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_Toc232597122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09152" w14:textId="4E7C95D1" w:rsidR="009516E1" w:rsidRDefault="009516E1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32597123" w:history="1">
            <w:r w:rsidRPr="00D103B2">
              <w:rPr>
                <w:rStyle w:val="Hyperlink"/>
                <w:rFonts w:cs="Arial"/>
                <w:noProof/>
              </w:rPr>
              <w:t>Angaben zum Projekt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_Toc232597123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B3C8C3" w14:textId="4D2A8FB8" w:rsidR="009516E1" w:rsidRDefault="009516E1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32597124" w:history="1">
            <w:r w:rsidRPr="00D103B2">
              <w:rPr>
                <w:rStyle w:val="Hyperlink"/>
                <w:rFonts w:cs="Arial"/>
                <w:noProof/>
              </w:rPr>
              <w:t>Arbeitspakete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_Toc232597124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29AFBE" w14:textId="2DE0F6F8" w:rsidR="009516E1" w:rsidRDefault="009516E1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32597125" w:history="1">
            <w:r w:rsidRPr="00D103B2">
              <w:rPr>
                <w:rStyle w:val="Hyperlink"/>
                <w:rFonts w:cs="Arial"/>
                <w:noProof/>
              </w:rPr>
              <w:t>Indikatoren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_Toc232597125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47C9C4" w14:textId="0C12F643" w:rsidR="009516E1" w:rsidRDefault="009516E1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32597126" w:history="1">
            <w:r w:rsidRPr="00D103B2">
              <w:rPr>
                <w:rStyle w:val="Hyperlink"/>
                <w:rFonts w:cs="Arial"/>
                <w:noProof/>
              </w:rPr>
              <w:t>Örtliche Angaben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_Toc232597126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143175" w14:textId="5662B995" w:rsidR="009516E1" w:rsidRDefault="009516E1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32597127" w:history="1">
            <w:r w:rsidRPr="00D103B2">
              <w:rPr>
                <w:rStyle w:val="Hyperlink"/>
                <w:rFonts w:cs="Arial"/>
                <w:noProof/>
              </w:rPr>
              <w:t>Zeitplan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_Toc232597127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BA1365" w14:textId="6B8923BB" w:rsidR="009516E1" w:rsidRDefault="009516E1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32597128" w:history="1">
            <w:r w:rsidRPr="00D103B2">
              <w:rPr>
                <w:rStyle w:val="Hyperlink"/>
                <w:rFonts w:cs="Arial"/>
                <w:noProof/>
              </w:rPr>
              <w:t>Kosten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_Toc232597128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AECE04" w14:textId="3F86E4E1" w:rsidR="00C237F5" w:rsidRDefault="00C237F5">
          <w:r>
            <w:rPr>
              <w:b/>
              <w:bCs/>
            </w:rPr>
            <w:fldChar w:fldCharType="end"/>
          </w:r>
        </w:p>
      </w:sdtContent>
    </w:sdt>
    <w:p w14:paraId="65AECE05" w14:textId="77777777" w:rsidR="00A37569" w:rsidRDefault="00A37569" w:rsidP="008A00B6">
      <w:pPr>
        <w:rPr>
          <w:rFonts w:ascii="Arial" w:hAnsi="Arial" w:cs="Arial"/>
        </w:rPr>
      </w:pPr>
    </w:p>
    <w:p w14:paraId="65AECE06" w14:textId="77777777" w:rsidR="00A37569" w:rsidRDefault="00A37569" w:rsidP="008A00B6">
      <w:pPr>
        <w:rPr>
          <w:rFonts w:ascii="Arial" w:hAnsi="Arial" w:cs="Arial"/>
        </w:rPr>
      </w:pPr>
    </w:p>
    <w:p w14:paraId="65AECE07" w14:textId="77777777" w:rsidR="00A37569" w:rsidRDefault="00A37569" w:rsidP="008A00B6">
      <w:pPr>
        <w:rPr>
          <w:rFonts w:ascii="Arial" w:hAnsi="Arial" w:cs="Arial"/>
        </w:rPr>
      </w:pPr>
    </w:p>
    <w:p w14:paraId="65AECE08" w14:textId="77777777" w:rsidR="00A37569" w:rsidRDefault="00A37569" w:rsidP="008A00B6">
      <w:pPr>
        <w:rPr>
          <w:rFonts w:ascii="Arial" w:hAnsi="Arial" w:cs="Arial"/>
        </w:rPr>
      </w:pPr>
    </w:p>
    <w:p w14:paraId="65AECE09" w14:textId="77777777" w:rsidR="00A37569" w:rsidRDefault="00A37569" w:rsidP="008A00B6">
      <w:pPr>
        <w:rPr>
          <w:rFonts w:ascii="Arial" w:hAnsi="Arial" w:cs="Arial"/>
        </w:rPr>
      </w:pPr>
    </w:p>
    <w:p w14:paraId="65AECE0A" w14:textId="77777777" w:rsidR="00A37569" w:rsidRPr="00985977" w:rsidRDefault="00A37569" w:rsidP="008A00B6">
      <w:pPr>
        <w:rPr>
          <w:rFonts w:ascii="Arial" w:hAnsi="Arial" w:cs="Arial"/>
        </w:rPr>
      </w:pPr>
    </w:p>
    <w:p w14:paraId="65AECE0B" w14:textId="77777777" w:rsidR="00A37569" w:rsidRDefault="00A3756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5AECE0C" w14:textId="417B00EA" w:rsidR="008A00B6" w:rsidRPr="00672E40" w:rsidRDefault="00880F37" w:rsidP="00880F37">
      <w:pPr>
        <w:pStyle w:val="berschrift1"/>
        <w:rPr>
          <w:rFonts w:cs="Arial"/>
          <w:sz w:val="24"/>
          <w:szCs w:val="24"/>
        </w:rPr>
      </w:pPr>
      <w:bookmarkStart w:id="0" w:name="_Toc232597121"/>
      <w:r>
        <w:rPr>
          <w:rFonts w:cs="Arial"/>
          <w:sz w:val="24"/>
          <w:szCs w:val="24"/>
        </w:rPr>
        <w:lastRenderedPageBreak/>
        <w:t>P</w:t>
      </w:r>
      <w:r w:rsidR="008A00B6" w:rsidRPr="00672E40">
        <w:rPr>
          <w:rFonts w:cs="Arial"/>
          <w:sz w:val="24"/>
          <w:szCs w:val="24"/>
        </w:rPr>
        <w:t>rojektbezeichnung</w:t>
      </w:r>
      <w:bookmarkEnd w:id="0"/>
    </w:p>
    <w:p w14:paraId="65AECE10" w14:textId="60782624" w:rsidR="008A00B6" w:rsidRPr="00672E40" w:rsidRDefault="008A00B6" w:rsidP="00880F37">
      <w:pPr>
        <w:pStyle w:val="berschrift1"/>
        <w:rPr>
          <w:rFonts w:cs="Arial"/>
          <w:sz w:val="24"/>
          <w:szCs w:val="24"/>
        </w:rPr>
      </w:pPr>
      <w:bookmarkStart w:id="1" w:name="_Toc232597122"/>
      <w:r w:rsidRPr="00672E40">
        <w:rPr>
          <w:rFonts w:cs="Arial"/>
          <w:sz w:val="24"/>
          <w:szCs w:val="24"/>
        </w:rPr>
        <w:t>Angaben zu</w:t>
      </w:r>
      <w:r w:rsidR="00D95CCD">
        <w:rPr>
          <w:rFonts w:cs="Arial"/>
          <w:sz w:val="24"/>
          <w:szCs w:val="24"/>
        </w:rPr>
        <w:t>r förderwerbende</w:t>
      </w:r>
      <w:r w:rsidR="003B2758">
        <w:rPr>
          <w:rFonts w:cs="Arial"/>
          <w:sz w:val="24"/>
          <w:szCs w:val="24"/>
        </w:rPr>
        <w:t>n</w:t>
      </w:r>
      <w:r w:rsidR="00D95CCD">
        <w:rPr>
          <w:rFonts w:cs="Arial"/>
          <w:sz w:val="24"/>
          <w:szCs w:val="24"/>
        </w:rPr>
        <w:t xml:space="preserve"> Person</w:t>
      </w:r>
      <w:bookmarkEnd w:id="1"/>
    </w:p>
    <w:p w14:paraId="65AECE11" w14:textId="77777777" w:rsidR="008A00B6" w:rsidRPr="00672E40" w:rsidRDefault="008A00B6" w:rsidP="008A00B6">
      <w:pPr>
        <w:rPr>
          <w:rFonts w:asciiTheme="majorHAnsi" w:hAnsiTheme="majorHAnsi" w:cs="Arial"/>
          <w:sz w:val="24"/>
          <w:szCs w:val="24"/>
        </w:rPr>
      </w:pPr>
    </w:p>
    <w:p w14:paraId="65AECE12" w14:textId="77777777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Bezeichnung der LAG:</w:t>
      </w:r>
      <w:r w:rsidR="00EE55C0" w:rsidRPr="00672E40">
        <w:rPr>
          <w:rFonts w:asciiTheme="majorHAnsi" w:hAnsiTheme="majorHAnsi" w:cs="Arial"/>
          <w:sz w:val="24"/>
          <w:szCs w:val="24"/>
        </w:rPr>
        <w:t xml:space="preserve"> NÖ</w:t>
      </w:r>
      <w:r w:rsidR="003808D5">
        <w:rPr>
          <w:rFonts w:asciiTheme="majorHAnsi" w:hAnsiTheme="majorHAnsi" w:cs="Arial"/>
          <w:sz w:val="24"/>
          <w:szCs w:val="24"/>
        </w:rPr>
        <w:t>-</w:t>
      </w:r>
      <w:r w:rsidR="00EE55C0" w:rsidRPr="00672E40">
        <w:rPr>
          <w:rFonts w:asciiTheme="majorHAnsi" w:hAnsiTheme="majorHAnsi" w:cs="Arial"/>
          <w:sz w:val="24"/>
          <w:szCs w:val="24"/>
        </w:rPr>
        <w:t>Süd</w:t>
      </w:r>
      <w:r w:rsidR="00CF798F">
        <w:rPr>
          <w:rFonts w:asciiTheme="majorHAnsi" w:hAnsiTheme="majorHAnsi" w:cs="Arial"/>
          <w:sz w:val="24"/>
          <w:szCs w:val="24"/>
        </w:rPr>
        <w:t xml:space="preserve">, </w:t>
      </w:r>
      <w:r w:rsidR="00CF798F" w:rsidRPr="00CF798F">
        <w:rPr>
          <w:rFonts w:asciiTheme="majorHAnsi" w:hAnsiTheme="majorHAnsi" w:cs="Arial"/>
          <w:b/>
          <w:sz w:val="24"/>
          <w:szCs w:val="24"/>
        </w:rPr>
        <w:t>LAG-Nr.:</w:t>
      </w:r>
      <w:r w:rsidR="00CF798F">
        <w:rPr>
          <w:rFonts w:asciiTheme="majorHAnsi" w:hAnsiTheme="majorHAnsi" w:cs="Arial"/>
          <w:sz w:val="24"/>
          <w:szCs w:val="24"/>
        </w:rPr>
        <w:t xml:space="preserve"> NOE</w:t>
      </w:r>
      <w:r w:rsidR="003808D5">
        <w:rPr>
          <w:rFonts w:asciiTheme="majorHAnsi" w:hAnsiTheme="majorHAnsi" w:cs="Arial"/>
          <w:sz w:val="24"/>
          <w:szCs w:val="24"/>
        </w:rPr>
        <w:t>_</w:t>
      </w:r>
      <w:r w:rsidR="00CF798F">
        <w:rPr>
          <w:rFonts w:asciiTheme="majorHAnsi" w:hAnsiTheme="majorHAnsi" w:cs="Arial"/>
          <w:sz w:val="24"/>
          <w:szCs w:val="24"/>
        </w:rPr>
        <w:t>02</w:t>
      </w:r>
    </w:p>
    <w:p w14:paraId="65AECE13" w14:textId="77777777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</w:p>
    <w:p w14:paraId="65AECE14" w14:textId="1B055A0B" w:rsidR="008A00B6" w:rsidRPr="00672E40" w:rsidRDefault="00D95CCD" w:rsidP="008A00B6">
      <w:p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Förderwerbende Person</w:t>
      </w:r>
      <w:r w:rsidR="008A00B6" w:rsidRPr="00672E40">
        <w:rPr>
          <w:rFonts w:asciiTheme="majorHAnsi" w:hAnsiTheme="majorHAnsi" w:cs="Arial"/>
          <w:b/>
          <w:bCs/>
          <w:sz w:val="24"/>
          <w:szCs w:val="24"/>
        </w:rPr>
        <w:t>:</w:t>
      </w:r>
      <w:r w:rsidR="008A00B6" w:rsidRPr="00672E40">
        <w:rPr>
          <w:rFonts w:asciiTheme="majorHAnsi" w:hAnsiTheme="majorHAnsi" w:cs="Arial"/>
          <w:sz w:val="24"/>
          <w:szCs w:val="24"/>
        </w:rPr>
        <w:t xml:space="preserve"> </w:t>
      </w:r>
    </w:p>
    <w:p w14:paraId="65AECE15" w14:textId="375C1BE2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Adresse:</w:t>
      </w:r>
      <w:r w:rsidRPr="00672E40">
        <w:rPr>
          <w:rFonts w:asciiTheme="majorHAnsi" w:hAnsiTheme="majorHAnsi" w:cs="Arial"/>
          <w:sz w:val="24"/>
          <w:szCs w:val="24"/>
        </w:rPr>
        <w:t xml:space="preserve"> </w:t>
      </w:r>
    </w:p>
    <w:p w14:paraId="65AECE16" w14:textId="6D48313B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Tel</w:t>
      </w:r>
      <w:r w:rsidR="00D96849">
        <w:rPr>
          <w:rFonts w:asciiTheme="majorHAnsi" w:hAnsiTheme="majorHAnsi" w:cs="Arial"/>
          <w:b/>
          <w:bCs/>
          <w:sz w:val="24"/>
          <w:szCs w:val="24"/>
        </w:rPr>
        <w:t>.</w:t>
      </w:r>
      <w:r w:rsidRPr="00672E40">
        <w:rPr>
          <w:rFonts w:asciiTheme="majorHAnsi" w:hAnsiTheme="majorHAnsi" w:cs="Arial"/>
          <w:b/>
          <w:bCs/>
          <w:sz w:val="24"/>
          <w:szCs w:val="24"/>
        </w:rPr>
        <w:t>:</w:t>
      </w:r>
      <w:r w:rsidRPr="00672E40">
        <w:rPr>
          <w:rFonts w:asciiTheme="majorHAnsi" w:hAnsiTheme="majorHAnsi" w:cs="Arial"/>
          <w:sz w:val="24"/>
          <w:szCs w:val="24"/>
        </w:rPr>
        <w:t xml:space="preserve"> </w:t>
      </w:r>
      <w:r w:rsidR="00046458">
        <w:rPr>
          <w:rFonts w:asciiTheme="majorHAnsi" w:hAnsiTheme="majorHAnsi" w:cs="Arial"/>
          <w:sz w:val="24"/>
          <w:szCs w:val="24"/>
        </w:rPr>
        <w:t xml:space="preserve"> </w:t>
      </w:r>
    </w:p>
    <w:p w14:paraId="65AECE18" w14:textId="2AB8AC89" w:rsidR="008A00B6" w:rsidRPr="00672E40" w:rsidRDefault="00627067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E-Mail</w:t>
      </w:r>
      <w:r w:rsidR="008A00B6" w:rsidRPr="00672E40">
        <w:rPr>
          <w:rFonts w:asciiTheme="majorHAnsi" w:hAnsiTheme="majorHAnsi" w:cs="Arial"/>
          <w:sz w:val="24"/>
          <w:szCs w:val="24"/>
        </w:rPr>
        <w:t xml:space="preserve">: </w:t>
      </w:r>
    </w:p>
    <w:p w14:paraId="65AECE1A" w14:textId="6425A93F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Rechtsform:</w:t>
      </w:r>
      <w:r w:rsidRPr="00672E40">
        <w:rPr>
          <w:rFonts w:asciiTheme="majorHAnsi" w:hAnsiTheme="majorHAnsi" w:cs="Arial"/>
          <w:sz w:val="24"/>
          <w:szCs w:val="24"/>
        </w:rPr>
        <w:t xml:space="preserve"> </w:t>
      </w:r>
    </w:p>
    <w:p w14:paraId="65AECE1B" w14:textId="13DAB2E0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Projektverantwortliche Person:</w:t>
      </w:r>
      <w:r w:rsidRPr="00672E40">
        <w:rPr>
          <w:rFonts w:asciiTheme="majorHAnsi" w:hAnsiTheme="majorHAnsi" w:cs="Arial"/>
          <w:sz w:val="24"/>
          <w:szCs w:val="24"/>
        </w:rPr>
        <w:t xml:space="preserve"> </w:t>
      </w:r>
    </w:p>
    <w:p w14:paraId="65AECE1C" w14:textId="77777777" w:rsidR="008A00B6" w:rsidRDefault="008A00B6" w:rsidP="00880F37">
      <w:pPr>
        <w:pStyle w:val="berschrift1"/>
        <w:rPr>
          <w:rFonts w:cs="Arial"/>
          <w:sz w:val="24"/>
          <w:szCs w:val="24"/>
        </w:rPr>
      </w:pPr>
      <w:bookmarkStart w:id="2" w:name="_Toc232597123"/>
      <w:r w:rsidRPr="00672E40">
        <w:rPr>
          <w:rFonts w:cs="Arial"/>
          <w:sz w:val="24"/>
          <w:szCs w:val="24"/>
        </w:rPr>
        <w:t>Angaben zum Projekt</w:t>
      </w:r>
      <w:bookmarkEnd w:id="2"/>
    </w:p>
    <w:p w14:paraId="65AECE1D" w14:textId="77777777" w:rsidR="00C67B29" w:rsidRPr="00AA2400" w:rsidRDefault="00C67B29" w:rsidP="00C67B29">
      <w:pPr>
        <w:rPr>
          <w:rFonts w:asciiTheme="majorHAnsi" w:hAnsiTheme="majorHAnsi" w:cs="Arial"/>
          <w:sz w:val="24"/>
          <w:szCs w:val="24"/>
        </w:rPr>
      </w:pPr>
    </w:p>
    <w:p w14:paraId="1B8158B7" w14:textId="77777777" w:rsidR="009832C1" w:rsidRDefault="00A42AE7" w:rsidP="00367F9C">
      <w:pPr>
        <w:rPr>
          <w:rFonts w:asciiTheme="majorHAnsi" w:hAnsiTheme="majorHAnsi" w:cs="Arial"/>
          <w:b/>
          <w:sz w:val="24"/>
          <w:szCs w:val="24"/>
        </w:rPr>
      </w:pPr>
      <w:r w:rsidRPr="00A42AE7">
        <w:rPr>
          <w:rFonts w:asciiTheme="majorHAnsi" w:hAnsiTheme="majorHAnsi" w:cs="Arial"/>
          <w:b/>
          <w:sz w:val="24"/>
          <w:szCs w:val="24"/>
        </w:rPr>
        <w:t>Einleitung</w:t>
      </w:r>
    </w:p>
    <w:p w14:paraId="7FFED7E5" w14:textId="77777777" w:rsidR="00241AA9" w:rsidRDefault="00241AA9" w:rsidP="00A40350">
      <w:pPr>
        <w:rPr>
          <w:rFonts w:asciiTheme="majorHAnsi" w:hAnsiTheme="majorHAnsi"/>
          <w:color w:val="000000"/>
          <w:sz w:val="24"/>
          <w:szCs w:val="24"/>
        </w:rPr>
      </w:pPr>
    </w:p>
    <w:p w14:paraId="65AECE1F" w14:textId="63103645" w:rsidR="008A00B6" w:rsidRDefault="008A00B6" w:rsidP="00A40350">
      <w:pPr>
        <w:rPr>
          <w:rFonts w:asciiTheme="majorHAnsi" w:hAnsiTheme="majorHAnsi" w:cs="Arial"/>
          <w:b/>
          <w:sz w:val="24"/>
          <w:szCs w:val="24"/>
        </w:rPr>
      </w:pPr>
      <w:r w:rsidRPr="00672E40">
        <w:rPr>
          <w:rFonts w:asciiTheme="majorHAnsi" w:hAnsiTheme="majorHAnsi" w:cs="Arial"/>
          <w:b/>
          <w:sz w:val="24"/>
          <w:szCs w:val="24"/>
        </w:rPr>
        <w:t>Ausgangslage</w:t>
      </w:r>
    </w:p>
    <w:p w14:paraId="3CDD1E75" w14:textId="77777777" w:rsidR="004676F2" w:rsidRDefault="004676F2" w:rsidP="00A40350">
      <w:pPr>
        <w:rPr>
          <w:rFonts w:asciiTheme="majorHAnsi" w:hAnsiTheme="majorHAnsi" w:cs="Arial"/>
          <w:b/>
          <w:sz w:val="24"/>
          <w:szCs w:val="24"/>
        </w:rPr>
      </w:pPr>
    </w:p>
    <w:p w14:paraId="17BD5E74" w14:textId="0DA257B8" w:rsidR="00723A4C" w:rsidRPr="00241AA9" w:rsidRDefault="00D65966" w:rsidP="00A40350">
      <w:r>
        <w:rPr>
          <w:rFonts w:asciiTheme="majorHAnsi" w:hAnsiTheme="majorHAnsi" w:cs="Arial"/>
          <w:b/>
          <w:sz w:val="24"/>
          <w:szCs w:val="24"/>
        </w:rPr>
        <w:t>Ziel</w:t>
      </w:r>
    </w:p>
    <w:p w14:paraId="65AECE22" w14:textId="47B20E75" w:rsidR="008A00B6" w:rsidRDefault="000E3644" w:rsidP="00880F37">
      <w:pPr>
        <w:pStyle w:val="berschrift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Vorhaben/Aktivitäten</w:t>
      </w:r>
    </w:p>
    <w:p w14:paraId="7BB40698" w14:textId="77777777" w:rsidR="00E80C03" w:rsidRDefault="00E80C03" w:rsidP="00E80C03"/>
    <w:p w14:paraId="0626D9E1" w14:textId="27120F3F" w:rsidR="00561078" w:rsidRDefault="00561078" w:rsidP="00561078">
      <w:pPr>
        <w:pStyle w:val="berschrift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Bezug zur Entwicklungsstrategie </w:t>
      </w:r>
    </w:p>
    <w:p w14:paraId="2545E9CB" w14:textId="77777777" w:rsidR="00561078" w:rsidRDefault="00561078" w:rsidP="00E80C03"/>
    <w:p w14:paraId="65AECE2B" w14:textId="506B9DEF" w:rsidR="00E05984" w:rsidRPr="00E05984" w:rsidRDefault="00880F37" w:rsidP="00880F37">
      <w:pPr>
        <w:pStyle w:val="berschrift1"/>
        <w:rPr>
          <w:rFonts w:cs="Arial"/>
          <w:sz w:val="24"/>
          <w:szCs w:val="24"/>
        </w:rPr>
      </w:pPr>
      <w:bookmarkStart w:id="3" w:name="_Toc232597125"/>
      <w:r>
        <w:rPr>
          <w:rFonts w:cs="Arial"/>
          <w:sz w:val="24"/>
          <w:szCs w:val="24"/>
        </w:rPr>
        <w:t>I</w:t>
      </w:r>
      <w:r w:rsidR="000F4380" w:rsidRPr="00E05984">
        <w:rPr>
          <w:rFonts w:cs="Arial"/>
          <w:sz w:val="24"/>
          <w:szCs w:val="24"/>
        </w:rPr>
        <w:t>ndikatoren</w:t>
      </w:r>
      <w:bookmarkStart w:id="4" w:name="_Toc431206422"/>
      <w:bookmarkEnd w:id="3"/>
    </w:p>
    <w:p w14:paraId="65AECE2C" w14:textId="77777777" w:rsidR="00E05984" w:rsidRPr="00AA2400" w:rsidRDefault="00E05984" w:rsidP="00E05984">
      <w:pPr>
        <w:rPr>
          <w:rFonts w:asciiTheme="majorHAnsi" w:hAnsiTheme="majorHAnsi" w:cs="Arial"/>
          <w:sz w:val="24"/>
          <w:szCs w:val="24"/>
        </w:rPr>
      </w:pPr>
    </w:p>
    <w:p w14:paraId="6C6C3F1D" w14:textId="4F7C3CB7" w:rsidR="00D65966" w:rsidRPr="00241AA9" w:rsidRDefault="00CF798F" w:rsidP="00241AA9">
      <w:pPr>
        <w:ind w:left="426" w:hanging="426"/>
        <w:rPr>
          <w:rFonts w:asciiTheme="majorHAnsi" w:hAnsiTheme="majorHAnsi" w:cs="Arial"/>
          <w:sz w:val="24"/>
          <w:szCs w:val="24"/>
        </w:rPr>
      </w:pPr>
      <w:r w:rsidRPr="00AA2400">
        <w:rPr>
          <w:rFonts w:asciiTheme="majorHAnsi" w:hAnsiTheme="majorHAnsi" w:cs="Arial"/>
          <w:sz w:val="24"/>
          <w:szCs w:val="24"/>
        </w:rPr>
        <w:t xml:space="preserve">Indikatoren zur Messbarkeit der Zielerreichung. </w:t>
      </w:r>
      <w:bookmarkEnd w:id="4"/>
    </w:p>
    <w:p w14:paraId="65AECE2E" w14:textId="571C1C08" w:rsidR="008A00B6" w:rsidRPr="00E05984" w:rsidRDefault="000F4380" w:rsidP="00880F37">
      <w:pPr>
        <w:pStyle w:val="berschrift1"/>
        <w:rPr>
          <w:rFonts w:cs="Arial"/>
          <w:sz w:val="24"/>
          <w:szCs w:val="24"/>
        </w:rPr>
      </w:pPr>
      <w:bookmarkStart w:id="5" w:name="_Toc232597126"/>
      <w:r w:rsidRPr="00E05984">
        <w:rPr>
          <w:rFonts w:cs="Arial"/>
          <w:sz w:val="24"/>
          <w:szCs w:val="24"/>
        </w:rPr>
        <w:t>Örtliche Angaben</w:t>
      </w:r>
      <w:bookmarkEnd w:id="5"/>
    </w:p>
    <w:p w14:paraId="65AECE2F" w14:textId="77777777" w:rsidR="000F4380" w:rsidRPr="00672E40" w:rsidRDefault="000F4380" w:rsidP="000F4380">
      <w:pPr>
        <w:rPr>
          <w:rFonts w:asciiTheme="majorHAnsi" w:hAnsiTheme="majorHAnsi" w:cs="Arial"/>
          <w:b/>
          <w:bCs/>
          <w:sz w:val="24"/>
          <w:szCs w:val="24"/>
        </w:rPr>
      </w:pPr>
    </w:p>
    <w:p w14:paraId="65AECE30" w14:textId="77777777" w:rsidR="008A00B6" w:rsidRPr="00672E40" w:rsidRDefault="008A00B6" w:rsidP="008A00B6">
      <w:pPr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sz w:val="24"/>
          <w:szCs w:val="24"/>
        </w:rPr>
        <w:t>Projektstandort:</w:t>
      </w:r>
      <w:r w:rsidRPr="00672E40">
        <w:rPr>
          <w:rFonts w:asciiTheme="majorHAnsi" w:hAnsiTheme="majorHAnsi" w:cs="Arial"/>
          <w:sz w:val="24"/>
          <w:szCs w:val="24"/>
        </w:rPr>
        <w:tab/>
      </w:r>
      <w:r w:rsidRPr="00672E40">
        <w:rPr>
          <w:rFonts w:asciiTheme="majorHAnsi" w:hAnsiTheme="majorHAnsi" w:cs="Arial"/>
          <w:sz w:val="24"/>
          <w:szCs w:val="24"/>
        </w:rPr>
        <w:tab/>
      </w:r>
      <w:r w:rsidRPr="00672E40">
        <w:rPr>
          <w:rFonts w:asciiTheme="majorHAnsi" w:hAnsiTheme="majorHAnsi" w:cs="Arial"/>
          <w:sz w:val="24"/>
          <w:szCs w:val="24"/>
        </w:rPr>
        <w:tab/>
      </w:r>
      <w:r w:rsidR="00CF798F">
        <w:rPr>
          <w:rFonts w:asciiTheme="majorHAnsi" w:hAnsiTheme="majorHAnsi" w:cs="Arial"/>
          <w:sz w:val="24"/>
          <w:szCs w:val="24"/>
        </w:rPr>
        <w:br/>
      </w:r>
      <w:r w:rsidRPr="00672E40">
        <w:rPr>
          <w:rFonts w:asciiTheme="majorHAnsi" w:hAnsiTheme="majorHAnsi" w:cs="Arial"/>
          <w:sz w:val="24"/>
          <w:szCs w:val="24"/>
        </w:rPr>
        <w:t>Räumlicher Wirkungsbereich:</w:t>
      </w:r>
      <w:r w:rsidRPr="00672E40">
        <w:rPr>
          <w:rFonts w:asciiTheme="majorHAnsi" w:hAnsiTheme="majorHAnsi" w:cs="Arial"/>
          <w:sz w:val="24"/>
          <w:szCs w:val="24"/>
        </w:rPr>
        <w:tab/>
        <w:t xml:space="preserve">LEADER Region NÖ-Süd </w:t>
      </w:r>
    </w:p>
    <w:p w14:paraId="65AECE31" w14:textId="77777777" w:rsidR="008A00B6" w:rsidRPr="00672E40" w:rsidRDefault="008A00B6" w:rsidP="00880F37">
      <w:pPr>
        <w:pStyle w:val="berschrift1"/>
        <w:rPr>
          <w:rFonts w:cs="Arial"/>
          <w:sz w:val="24"/>
          <w:szCs w:val="24"/>
        </w:rPr>
      </w:pPr>
      <w:bookmarkStart w:id="6" w:name="_Toc232597127"/>
      <w:r w:rsidRPr="00672E40">
        <w:rPr>
          <w:rFonts w:cs="Arial"/>
          <w:sz w:val="24"/>
          <w:szCs w:val="24"/>
        </w:rPr>
        <w:t>Zeitplan</w:t>
      </w:r>
      <w:bookmarkEnd w:id="6"/>
    </w:p>
    <w:p w14:paraId="65AECE32" w14:textId="77777777" w:rsidR="008A00B6" w:rsidRPr="00672E40" w:rsidRDefault="008A00B6" w:rsidP="008A00B6">
      <w:pPr>
        <w:rPr>
          <w:rFonts w:asciiTheme="majorHAnsi" w:hAnsiTheme="majorHAnsi" w:cs="Arial"/>
          <w:sz w:val="24"/>
          <w:szCs w:val="24"/>
        </w:rPr>
      </w:pPr>
    </w:p>
    <w:p w14:paraId="65AECE33" w14:textId="16EB5233" w:rsidR="008A00B6" w:rsidRPr="00672E40" w:rsidRDefault="00CF798F" w:rsidP="008A00B6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Von </w:t>
      </w:r>
      <w:r w:rsidR="009C1C0A">
        <w:rPr>
          <w:rFonts w:asciiTheme="majorHAnsi" w:hAnsiTheme="majorHAnsi" w:cs="Arial"/>
          <w:sz w:val="24"/>
          <w:szCs w:val="24"/>
        </w:rPr>
        <w:t xml:space="preserve">TTMMJJ </w:t>
      </w:r>
      <w:r>
        <w:rPr>
          <w:rFonts w:asciiTheme="majorHAnsi" w:hAnsiTheme="majorHAnsi" w:cs="Arial"/>
          <w:sz w:val="24"/>
          <w:szCs w:val="24"/>
        </w:rPr>
        <w:t xml:space="preserve">bis </w:t>
      </w:r>
      <w:r w:rsidR="009C1C0A">
        <w:rPr>
          <w:rFonts w:asciiTheme="majorHAnsi" w:hAnsiTheme="majorHAnsi" w:cs="Arial"/>
          <w:sz w:val="24"/>
          <w:szCs w:val="24"/>
        </w:rPr>
        <w:t>TTMMJJ</w:t>
      </w:r>
      <w:r>
        <w:rPr>
          <w:rFonts w:asciiTheme="majorHAnsi" w:hAnsiTheme="majorHAnsi" w:cs="Arial"/>
          <w:sz w:val="24"/>
          <w:szCs w:val="24"/>
        </w:rPr>
        <w:br/>
      </w:r>
      <w:r w:rsidR="008A00B6" w:rsidRPr="00672E40">
        <w:rPr>
          <w:rFonts w:asciiTheme="majorHAnsi" w:hAnsiTheme="majorHAnsi" w:cs="Arial"/>
          <w:sz w:val="24"/>
          <w:szCs w:val="24"/>
        </w:rPr>
        <w:t xml:space="preserve">Behördliche Bewilligungen notwendig: </w:t>
      </w:r>
      <w:r w:rsidR="009C1C0A">
        <w:rPr>
          <w:rFonts w:asciiTheme="majorHAnsi" w:hAnsiTheme="majorHAnsi" w:cs="Arial"/>
          <w:sz w:val="24"/>
          <w:szCs w:val="24"/>
        </w:rPr>
        <w:t>ja/</w:t>
      </w:r>
      <w:r w:rsidR="008A00B6" w:rsidRPr="00672E40">
        <w:rPr>
          <w:rFonts w:asciiTheme="majorHAnsi" w:hAnsiTheme="majorHAnsi" w:cs="Arial"/>
          <w:sz w:val="24"/>
          <w:szCs w:val="24"/>
        </w:rPr>
        <w:t>nein</w:t>
      </w:r>
    </w:p>
    <w:p w14:paraId="65AECE34" w14:textId="12B9B931" w:rsidR="008A00B6" w:rsidRPr="00672E40" w:rsidRDefault="008A00B6" w:rsidP="008A00B6">
      <w:pPr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sz w:val="24"/>
          <w:szCs w:val="24"/>
        </w:rPr>
        <w:t xml:space="preserve">Sonstige beantrage öffentliche Mittel: </w:t>
      </w:r>
      <w:r w:rsidR="009C1C0A">
        <w:rPr>
          <w:rFonts w:asciiTheme="majorHAnsi" w:hAnsiTheme="majorHAnsi" w:cs="Arial"/>
          <w:sz w:val="24"/>
          <w:szCs w:val="24"/>
        </w:rPr>
        <w:t>ja/</w:t>
      </w:r>
      <w:r w:rsidRPr="00672E40">
        <w:rPr>
          <w:rFonts w:asciiTheme="majorHAnsi" w:hAnsiTheme="majorHAnsi" w:cs="Arial"/>
          <w:sz w:val="24"/>
          <w:szCs w:val="24"/>
        </w:rPr>
        <w:t xml:space="preserve">nein </w:t>
      </w:r>
    </w:p>
    <w:p w14:paraId="65AECE35" w14:textId="77777777" w:rsidR="008A00B6" w:rsidRPr="00E05984" w:rsidRDefault="008A00B6" w:rsidP="00880F37">
      <w:pPr>
        <w:pStyle w:val="berschrift1"/>
        <w:rPr>
          <w:rFonts w:cs="Arial"/>
          <w:sz w:val="24"/>
          <w:szCs w:val="24"/>
        </w:rPr>
      </w:pPr>
      <w:bookmarkStart w:id="7" w:name="_Toc232597128"/>
      <w:r w:rsidRPr="00E05984">
        <w:rPr>
          <w:rFonts w:cs="Arial"/>
          <w:sz w:val="24"/>
          <w:szCs w:val="24"/>
        </w:rPr>
        <w:lastRenderedPageBreak/>
        <w:t>Kosten</w:t>
      </w:r>
      <w:bookmarkEnd w:id="7"/>
    </w:p>
    <w:p w14:paraId="65AECE36" w14:textId="77777777" w:rsidR="008A00B6" w:rsidRPr="00A40350" w:rsidRDefault="008A00B6" w:rsidP="008A00B6">
      <w:pPr>
        <w:pStyle w:val="Textkrper2"/>
        <w:ind w:left="-426"/>
        <w:rPr>
          <w:rFonts w:ascii="Arial" w:hAnsi="Arial" w:cs="Arial"/>
          <w:b/>
          <w:sz w:val="24"/>
          <w:szCs w:val="24"/>
        </w:rPr>
      </w:pPr>
    </w:p>
    <w:tbl>
      <w:tblPr>
        <w:tblW w:w="8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8"/>
        <w:gridCol w:w="5166"/>
        <w:gridCol w:w="1650"/>
      </w:tblGrid>
      <w:tr w:rsidR="000F4380" w:rsidRPr="00A40350" w14:paraId="65AECE3A" w14:textId="77777777" w:rsidTr="000F4380">
        <w:trPr>
          <w:trHeight w:val="572"/>
        </w:trPr>
        <w:tc>
          <w:tcPr>
            <w:tcW w:w="2028" w:type="dxa"/>
          </w:tcPr>
          <w:p w14:paraId="65AECE37" w14:textId="77777777" w:rsidR="000F4380" w:rsidRPr="000F4380" w:rsidRDefault="000F4380" w:rsidP="00A40350">
            <w:pPr>
              <w:rPr>
                <w:rFonts w:ascii="Arial" w:hAnsi="Arial" w:cs="Arial"/>
                <w:b/>
                <w:szCs w:val="24"/>
              </w:rPr>
            </w:pPr>
            <w:r w:rsidRPr="000F4380">
              <w:rPr>
                <w:rFonts w:ascii="Arial" w:hAnsi="Arial" w:cs="Arial"/>
                <w:b/>
                <w:szCs w:val="24"/>
              </w:rPr>
              <w:t>Budgetposten</w:t>
            </w:r>
          </w:p>
        </w:tc>
        <w:tc>
          <w:tcPr>
            <w:tcW w:w="5166" w:type="dxa"/>
          </w:tcPr>
          <w:p w14:paraId="65AECE38" w14:textId="77777777" w:rsidR="000F4380" w:rsidRPr="000F4380" w:rsidRDefault="000F4380" w:rsidP="00A40350">
            <w:pPr>
              <w:rPr>
                <w:rFonts w:ascii="Arial" w:hAnsi="Arial" w:cs="Arial"/>
                <w:b/>
                <w:szCs w:val="24"/>
              </w:rPr>
            </w:pPr>
            <w:r w:rsidRPr="000F4380">
              <w:rPr>
                <w:rFonts w:ascii="Arial" w:hAnsi="Arial" w:cs="Arial"/>
                <w:b/>
                <w:szCs w:val="24"/>
              </w:rPr>
              <w:t>Erklärung</w:t>
            </w:r>
          </w:p>
        </w:tc>
        <w:tc>
          <w:tcPr>
            <w:tcW w:w="1650" w:type="dxa"/>
          </w:tcPr>
          <w:p w14:paraId="65AECE39" w14:textId="77777777" w:rsidR="000F4380" w:rsidRPr="000F4380" w:rsidRDefault="000F4380" w:rsidP="00A40350">
            <w:pPr>
              <w:rPr>
                <w:rFonts w:ascii="Arial" w:hAnsi="Arial" w:cs="Arial"/>
                <w:b/>
                <w:szCs w:val="24"/>
              </w:rPr>
            </w:pPr>
            <w:r w:rsidRPr="000F4380">
              <w:rPr>
                <w:rFonts w:ascii="Arial" w:hAnsi="Arial" w:cs="Arial"/>
                <w:b/>
                <w:szCs w:val="24"/>
              </w:rPr>
              <w:t>Beantragte Summe</w:t>
            </w:r>
          </w:p>
        </w:tc>
      </w:tr>
      <w:tr w:rsidR="000F4380" w:rsidRPr="00A40350" w14:paraId="65AECE3E" w14:textId="77777777" w:rsidTr="000F4380">
        <w:trPr>
          <w:trHeight w:val="591"/>
        </w:trPr>
        <w:tc>
          <w:tcPr>
            <w:tcW w:w="2028" w:type="dxa"/>
          </w:tcPr>
          <w:p w14:paraId="65AECE3B" w14:textId="77777777" w:rsidR="000F4380" w:rsidRPr="00A40350" w:rsidRDefault="000F4380" w:rsidP="00A4035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166" w:type="dxa"/>
          </w:tcPr>
          <w:p w14:paraId="65AECE3C" w14:textId="77777777" w:rsidR="000F4380" w:rsidRPr="00A40350" w:rsidRDefault="000F4380" w:rsidP="00133EB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650" w:type="dxa"/>
          </w:tcPr>
          <w:p w14:paraId="65AECE3D" w14:textId="77777777" w:rsidR="000F4380" w:rsidRPr="00A40350" w:rsidRDefault="000F4380" w:rsidP="00A40350">
            <w:pPr>
              <w:rPr>
                <w:rFonts w:ascii="Arial" w:hAnsi="Arial" w:cs="Arial"/>
                <w:szCs w:val="24"/>
              </w:rPr>
            </w:pPr>
          </w:p>
        </w:tc>
      </w:tr>
      <w:tr w:rsidR="000F4380" w:rsidRPr="00A40350" w14:paraId="65AECE42" w14:textId="77777777" w:rsidTr="000F4380">
        <w:trPr>
          <w:trHeight w:val="286"/>
        </w:trPr>
        <w:tc>
          <w:tcPr>
            <w:tcW w:w="2028" w:type="dxa"/>
          </w:tcPr>
          <w:p w14:paraId="65AECE3F" w14:textId="77777777" w:rsidR="000F4380" w:rsidRPr="00A40350" w:rsidRDefault="000F4380" w:rsidP="00A4035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166" w:type="dxa"/>
          </w:tcPr>
          <w:p w14:paraId="65AECE40" w14:textId="77777777" w:rsidR="000F4380" w:rsidRPr="00A40350" w:rsidRDefault="000F4380" w:rsidP="000F438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650" w:type="dxa"/>
          </w:tcPr>
          <w:p w14:paraId="65AECE41" w14:textId="77777777" w:rsidR="000F4380" w:rsidRPr="00A40350" w:rsidRDefault="000F4380" w:rsidP="00A40350">
            <w:pPr>
              <w:rPr>
                <w:rFonts w:ascii="Arial" w:hAnsi="Arial" w:cs="Arial"/>
                <w:szCs w:val="24"/>
              </w:rPr>
            </w:pPr>
          </w:p>
        </w:tc>
      </w:tr>
      <w:tr w:rsidR="000F4380" w:rsidRPr="00A40350" w14:paraId="65AECE46" w14:textId="77777777" w:rsidTr="000F4380">
        <w:trPr>
          <w:trHeight w:val="286"/>
        </w:trPr>
        <w:tc>
          <w:tcPr>
            <w:tcW w:w="2028" w:type="dxa"/>
          </w:tcPr>
          <w:p w14:paraId="65AECE43" w14:textId="77777777" w:rsidR="000F4380" w:rsidRPr="00A40350" w:rsidRDefault="000F4380" w:rsidP="00133EB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166" w:type="dxa"/>
          </w:tcPr>
          <w:p w14:paraId="65AECE44" w14:textId="77777777" w:rsidR="000F4380" w:rsidRPr="00A40350" w:rsidRDefault="000F4380" w:rsidP="00133EB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650" w:type="dxa"/>
          </w:tcPr>
          <w:p w14:paraId="65AECE45" w14:textId="77777777" w:rsidR="000F4380" w:rsidRPr="00A40350" w:rsidRDefault="000F4380" w:rsidP="00133EBB">
            <w:pPr>
              <w:rPr>
                <w:rFonts w:ascii="Arial" w:hAnsi="Arial" w:cs="Arial"/>
                <w:szCs w:val="24"/>
              </w:rPr>
            </w:pPr>
          </w:p>
        </w:tc>
      </w:tr>
      <w:tr w:rsidR="000F4380" w:rsidRPr="00A40350" w14:paraId="65AECE4A" w14:textId="77777777" w:rsidTr="000F4380">
        <w:trPr>
          <w:trHeight w:val="267"/>
        </w:trPr>
        <w:tc>
          <w:tcPr>
            <w:tcW w:w="2028" w:type="dxa"/>
          </w:tcPr>
          <w:p w14:paraId="65AECE47" w14:textId="77777777" w:rsidR="000F4380" w:rsidRPr="00A40350" w:rsidRDefault="000F4380" w:rsidP="00B8418E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166" w:type="dxa"/>
          </w:tcPr>
          <w:p w14:paraId="65AECE48" w14:textId="77777777" w:rsidR="000F4380" w:rsidRPr="00A40350" w:rsidRDefault="000F4380" w:rsidP="0092274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650" w:type="dxa"/>
          </w:tcPr>
          <w:p w14:paraId="65AECE49" w14:textId="77777777" w:rsidR="000F4380" w:rsidRPr="00A40350" w:rsidRDefault="000F4380" w:rsidP="00133EBB">
            <w:pPr>
              <w:rPr>
                <w:rFonts w:ascii="Arial" w:hAnsi="Arial" w:cs="Arial"/>
                <w:szCs w:val="24"/>
              </w:rPr>
            </w:pPr>
          </w:p>
        </w:tc>
      </w:tr>
      <w:tr w:rsidR="00B8418E" w:rsidRPr="00A40350" w14:paraId="65AECE4E" w14:textId="77777777" w:rsidTr="000F4380">
        <w:trPr>
          <w:trHeight w:val="267"/>
        </w:trPr>
        <w:tc>
          <w:tcPr>
            <w:tcW w:w="2028" w:type="dxa"/>
          </w:tcPr>
          <w:p w14:paraId="65AECE4B" w14:textId="77777777" w:rsidR="00B8418E" w:rsidRDefault="00B8418E" w:rsidP="00B8418E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166" w:type="dxa"/>
          </w:tcPr>
          <w:p w14:paraId="65AECE4C" w14:textId="77777777" w:rsidR="00B8418E" w:rsidRDefault="00B8418E" w:rsidP="0092274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650" w:type="dxa"/>
          </w:tcPr>
          <w:p w14:paraId="65AECE4D" w14:textId="77777777" w:rsidR="00B8418E" w:rsidRDefault="00B8418E" w:rsidP="00133EBB">
            <w:pPr>
              <w:rPr>
                <w:rFonts w:ascii="Arial" w:hAnsi="Arial" w:cs="Arial"/>
                <w:szCs w:val="24"/>
              </w:rPr>
            </w:pPr>
          </w:p>
        </w:tc>
      </w:tr>
      <w:tr w:rsidR="00B8418E" w:rsidRPr="00A40350" w14:paraId="65AECE52" w14:textId="77777777" w:rsidTr="000F4380">
        <w:trPr>
          <w:trHeight w:val="267"/>
        </w:trPr>
        <w:tc>
          <w:tcPr>
            <w:tcW w:w="2028" w:type="dxa"/>
          </w:tcPr>
          <w:p w14:paraId="65AECE4F" w14:textId="77777777" w:rsidR="00B8418E" w:rsidRPr="00B8418E" w:rsidRDefault="00B8418E" w:rsidP="00B8418E">
            <w:pPr>
              <w:rPr>
                <w:rFonts w:ascii="Arial" w:hAnsi="Arial" w:cs="Arial"/>
                <w:b/>
                <w:szCs w:val="24"/>
              </w:rPr>
            </w:pPr>
            <w:r w:rsidRPr="00B8418E">
              <w:rPr>
                <w:rFonts w:ascii="Arial" w:hAnsi="Arial" w:cs="Arial"/>
                <w:b/>
                <w:szCs w:val="24"/>
              </w:rPr>
              <w:t>Summe</w:t>
            </w:r>
          </w:p>
        </w:tc>
        <w:tc>
          <w:tcPr>
            <w:tcW w:w="5166" w:type="dxa"/>
          </w:tcPr>
          <w:p w14:paraId="65AECE50" w14:textId="77777777" w:rsidR="00B8418E" w:rsidRPr="00B8418E" w:rsidRDefault="00B8418E" w:rsidP="00922747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650" w:type="dxa"/>
          </w:tcPr>
          <w:p w14:paraId="65AECE51" w14:textId="77777777" w:rsidR="00B8418E" w:rsidRPr="00B8418E" w:rsidRDefault="00B8418E" w:rsidP="00133EBB">
            <w:pPr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65AECE53" w14:textId="77777777" w:rsidR="008A00B6" w:rsidRDefault="008A00B6" w:rsidP="008A00B6">
      <w:pPr>
        <w:rPr>
          <w:rFonts w:ascii="Arial" w:hAnsi="Arial" w:cs="Arial"/>
          <w:szCs w:val="24"/>
        </w:rPr>
      </w:pPr>
    </w:p>
    <w:p w14:paraId="65AECE54" w14:textId="77777777" w:rsidR="00A37569" w:rsidRPr="00A40350" w:rsidRDefault="00A37569" w:rsidP="008A00B6">
      <w:pPr>
        <w:rPr>
          <w:rFonts w:ascii="Arial" w:hAnsi="Arial" w:cs="Arial"/>
          <w:szCs w:val="24"/>
        </w:rPr>
      </w:pPr>
    </w:p>
    <w:p w14:paraId="65AECE55" w14:textId="77777777" w:rsidR="008A00B6" w:rsidRPr="00A40350" w:rsidRDefault="008A00B6" w:rsidP="008A00B6">
      <w:pPr>
        <w:pStyle w:val="berschrift4"/>
        <w:rPr>
          <w:rFonts w:ascii="Arial" w:hAnsi="Arial" w:cs="Arial"/>
          <w:sz w:val="24"/>
          <w:szCs w:val="24"/>
        </w:rPr>
      </w:pPr>
      <w:r w:rsidRPr="00A40350">
        <w:rPr>
          <w:rFonts w:ascii="Arial" w:hAnsi="Arial" w:cs="Arial"/>
          <w:sz w:val="24"/>
          <w:szCs w:val="24"/>
        </w:rPr>
        <w:t xml:space="preserve">Beantragter Fördersatz:  </w:t>
      </w:r>
      <w:r w:rsidR="00F32F56">
        <w:rPr>
          <w:rFonts w:ascii="Arial" w:hAnsi="Arial" w:cs="Arial"/>
          <w:sz w:val="24"/>
          <w:szCs w:val="24"/>
        </w:rPr>
        <w:t>XX</w:t>
      </w:r>
      <w:r w:rsidRPr="00A40350">
        <w:rPr>
          <w:rFonts w:ascii="Arial" w:hAnsi="Arial" w:cs="Arial"/>
          <w:sz w:val="24"/>
          <w:szCs w:val="24"/>
        </w:rPr>
        <w:t>%</w:t>
      </w:r>
    </w:p>
    <w:p w14:paraId="65AECE58" w14:textId="77777777" w:rsidR="008A00B6" w:rsidRDefault="008A00B6" w:rsidP="008A00B6">
      <w:pPr>
        <w:rPr>
          <w:rFonts w:ascii="Arial" w:hAnsi="Arial" w:cs="Arial"/>
          <w:szCs w:val="24"/>
        </w:rPr>
      </w:pPr>
    </w:p>
    <w:p w14:paraId="5D658761" w14:textId="1110389C" w:rsidR="009C1C0A" w:rsidRPr="009C1C0A" w:rsidRDefault="009C1C0A" w:rsidP="008A00B6">
      <w:pPr>
        <w:rPr>
          <w:rFonts w:ascii="Arial" w:hAnsi="Arial" w:cs="Arial"/>
          <w:b/>
          <w:bCs/>
          <w:szCs w:val="24"/>
        </w:rPr>
      </w:pPr>
      <w:r w:rsidRPr="009C1C0A">
        <w:rPr>
          <w:rFonts w:ascii="Arial" w:hAnsi="Arial" w:cs="Arial"/>
          <w:b/>
          <w:bCs/>
          <w:szCs w:val="24"/>
        </w:rPr>
        <w:t>Förderhöhe:</w:t>
      </w:r>
    </w:p>
    <w:p w14:paraId="786AC8C9" w14:textId="06EF3990" w:rsidR="009C1C0A" w:rsidRPr="009C1C0A" w:rsidRDefault="009C1C0A" w:rsidP="008A00B6">
      <w:pPr>
        <w:rPr>
          <w:rFonts w:ascii="Arial" w:hAnsi="Arial" w:cs="Arial"/>
          <w:b/>
          <w:bCs/>
          <w:szCs w:val="24"/>
        </w:rPr>
      </w:pPr>
      <w:r w:rsidRPr="009C1C0A">
        <w:rPr>
          <w:rFonts w:ascii="Arial" w:hAnsi="Arial" w:cs="Arial"/>
          <w:b/>
          <w:bCs/>
          <w:szCs w:val="24"/>
        </w:rPr>
        <w:t xml:space="preserve">Eigenmittel: </w:t>
      </w:r>
    </w:p>
    <w:p w14:paraId="65AECE59" w14:textId="77777777" w:rsidR="008A00B6" w:rsidRPr="00A40350" w:rsidRDefault="008A00B6" w:rsidP="008A00B6">
      <w:pPr>
        <w:pStyle w:val="berschrift4"/>
        <w:rPr>
          <w:rFonts w:ascii="Arial" w:hAnsi="Arial" w:cs="Arial"/>
          <w:sz w:val="24"/>
          <w:szCs w:val="24"/>
        </w:rPr>
      </w:pPr>
    </w:p>
    <w:sectPr w:rsidR="008A00B6" w:rsidRPr="00A40350" w:rsidSect="00DE408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985" w:right="2834" w:bottom="1418" w:left="1418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6E34A" w14:textId="77777777" w:rsidR="00AB4037" w:rsidRDefault="00AB4037" w:rsidP="00E747C9">
      <w:r>
        <w:separator/>
      </w:r>
    </w:p>
  </w:endnote>
  <w:endnote w:type="continuationSeparator" w:id="0">
    <w:p w14:paraId="1C583E9B" w14:textId="77777777" w:rsidR="00AB4037" w:rsidRDefault="00AB4037" w:rsidP="00E7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68771" w14:textId="420F3DA4" w:rsidR="001C7D58" w:rsidRDefault="006C4F12" w:rsidP="00594C27">
    <w:pPr>
      <w:pStyle w:val="Fuzeil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03A0BD8" wp14:editId="629E8630">
          <wp:simplePos x="0" y="0"/>
          <wp:positionH relativeFrom="column">
            <wp:posOffset>3862070</wp:posOffset>
          </wp:positionH>
          <wp:positionV relativeFrom="paragraph">
            <wp:posOffset>-335280</wp:posOffset>
          </wp:positionV>
          <wp:extent cx="1417955" cy="377825"/>
          <wp:effectExtent l="0" t="0" r="0" b="3175"/>
          <wp:wrapTight wrapText="bothSides">
            <wp:wrapPolygon edited="0">
              <wp:start x="0" y="0"/>
              <wp:lineTo x="0" y="20692"/>
              <wp:lineTo x="21184" y="20692"/>
              <wp:lineTo x="21184" y="0"/>
              <wp:lineTo x="0" y="0"/>
            </wp:wrapPolygon>
          </wp:wrapTight>
          <wp:docPr id="1104627597" name="Grafik 3" descr="Ein Bild, das Text, Schrift, gelb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4627597" name="Grafik 3" descr="Ein Bild, das Text, Schrift, gelb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955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CB466B0" wp14:editId="5DBC985D">
          <wp:simplePos x="0" y="0"/>
          <wp:positionH relativeFrom="column">
            <wp:posOffset>-24130</wp:posOffset>
          </wp:positionH>
          <wp:positionV relativeFrom="paragraph">
            <wp:posOffset>-479425</wp:posOffset>
          </wp:positionV>
          <wp:extent cx="3194050" cy="666115"/>
          <wp:effectExtent l="0" t="0" r="0" b="0"/>
          <wp:wrapTight wrapText="bothSides">
            <wp:wrapPolygon edited="0">
              <wp:start x="902" y="1853"/>
              <wp:lineTo x="515" y="3706"/>
              <wp:lineTo x="644" y="9884"/>
              <wp:lineTo x="1417" y="12972"/>
              <wp:lineTo x="1288" y="13590"/>
              <wp:lineTo x="1288" y="18532"/>
              <wp:lineTo x="20999" y="18532"/>
              <wp:lineTo x="21128" y="4324"/>
              <wp:lineTo x="20483" y="3089"/>
              <wp:lineTo x="14944" y="1853"/>
              <wp:lineTo x="902" y="1853"/>
            </wp:wrapPolygon>
          </wp:wrapTight>
          <wp:docPr id="451611776" name="Grafik 1" descr="Ein Bild, das Text, Screenshot, Uhr, Schrif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611776" name="Grafik 1" descr="Ein Bild, das Text, Screenshot, Uhr, Schrift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4050" cy="666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AECE61" w14:textId="72F57B36" w:rsidR="00AE43F7" w:rsidRDefault="00AE43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ECE63" w14:textId="77777777" w:rsidR="00D965D6" w:rsidRDefault="0036425B">
    <w:pPr>
      <w:pStyle w:val="Fu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AECE6A" wp14:editId="65AECE6B">
          <wp:simplePos x="0" y="0"/>
          <wp:positionH relativeFrom="column">
            <wp:posOffset>-899795</wp:posOffset>
          </wp:positionH>
          <wp:positionV relativeFrom="paragraph">
            <wp:posOffset>-2625725</wp:posOffset>
          </wp:positionV>
          <wp:extent cx="7560310" cy="2808605"/>
          <wp:effectExtent l="25400" t="0" r="8890" b="0"/>
          <wp:wrapNone/>
          <wp:docPr id="44" name="Bild 2" descr="NOE09_BriefNOEW_Fu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NOE09_BriefNOEW_Fus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8086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DB09C" w14:textId="77777777" w:rsidR="00AB4037" w:rsidRDefault="00AB4037" w:rsidP="00E747C9">
      <w:r>
        <w:separator/>
      </w:r>
    </w:p>
  </w:footnote>
  <w:footnote w:type="continuationSeparator" w:id="0">
    <w:p w14:paraId="12FFB85E" w14:textId="77777777" w:rsidR="00AB4037" w:rsidRDefault="00AB4037" w:rsidP="00E74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ECE5E" w14:textId="07D778EB" w:rsidR="002B2D93" w:rsidRDefault="00594C27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08CDBA0" wp14:editId="78484C86">
          <wp:simplePos x="0" y="0"/>
          <wp:positionH relativeFrom="column">
            <wp:posOffset>3817620</wp:posOffset>
          </wp:positionH>
          <wp:positionV relativeFrom="paragraph">
            <wp:posOffset>-971550</wp:posOffset>
          </wp:positionV>
          <wp:extent cx="1803600" cy="478800"/>
          <wp:effectExtent l="0" t="0" r="6350" b="0"/>
          <wp:wrapTight wrapText="bothSides">
            <wp:wrapPolygon edited="0">
              <wp:start x="0" y="0"/>
              <wp:lineTo x="0" y="20626"/>
              <wp:lineTo x="21448" y="20626"/>
              <wp:lineTo x="21448" y="0"/>
              <wp:lineTo x="0" y="0"/>
            </wp:wrapPolygon>
          </wp:wrapTight>
          <wp:docPr id="154854358" name="Grafik 2" descr="Ein Bild, das Text, Schrift, gelb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54358" name="Grafik 2" descr="Ein Bild, das Text, Schrift, gelb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600" cy="47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AECE5F" w14:textId="6A2FFFDE" w:rsidR="002B2D93" w:rsidRDefault="003B2758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5CB743" wp14:editId="4E77DD5C">
          <wp:simplePos x="0" y="0"/>
          <wp:positionH relativeFrom="column">
            <wp:posOffset>3928745</wp:posOffset>
          </wp:positionH>
          <wp:positionV relativeFrom="paragraph">
            <wp:posOffset>174625</wp:posOffset>
          </wp:positionV>
          <wp:extent cx="2228850" cy="699770"/>
          <wp:effectExtent l="0" t="0" r="0" b="0"/>
          <wp:wrapTight wrapText="bothSides">
            <wp:wrapPolygon edited="0">
              <wp:start x="16615" y="588"/>
              <wp:lineTo x="2585" y="7056"/>
              <wp:lineTo x="1108" y="8232"/>
              <wp:lineTo x="1108" y="19405"/>
              <wp:lineTo x="17908" y="19405"/>
              <wp:lineTo x="19200" y="18229"/>
              <wp:lineTo x="20308" y="14701"/>
              <wp:lineTo x="20677" y="5880"/>
              <wp:lineTo x="19938" y="2352"/>
              <wp:lineTo x="18092" y="588"/>
              <wp:lineTo x="16615" y="588"/>
            </wp:wrapPolygon>
          </wp:wrapTight>
          <wp:docPr id="431079709" name="Grafik 1" descr="Ein Bild, das Grafikdesign, Grafiken, Text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079709" name="Grafik 1" descr="Ein Bild, das Grafikdesign, Grafiken, Text, Schrift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699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ECE62" w14:textId="77777777" w:rsidR="00D965D6" w:rsidRDefault="0036425B">
    <w:pPr>
      <w:pStyle w:val="Kopfzeile"/>
    </w:pPr>
    <w:r>
      <w:rPr>
        <w:noProof/>
      </w:rPr>
      <w:drawing>
        <wp:inline distT="0" distB="0" distL="0" distR="0" wp14:anchorId="65AECE68" wp14:editId="65AECE69">
          <wp:extent cx="4406900" cy="889000"/>
          <wp:effectExtent l="25400" t="0" r="0" b="0"/>
          <wp:docPr id="43" name="Bild 5" descr="Birgit:Users:Grafik:Desktop:13_Templates_CI_neu:13_NOEW_template_Briefbogen_Kop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5" descr="Birgit:Users:Grafik:Desktop:13_Templates_CI_neu:13_NOEW_template_Briefbogen_Kopf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6900" cy="889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66.4pt;height:261pt;visibility:visible;mso-wrap-style:square" o:bullet="t">
        <v:imagedata r:id="rId1" o:title=""/>
      </v:shape>
    </w:pict>
  </w:numPicBullet>
  <w:abstractNum w:abstractNumId="0" w15:restartNumberingAfterBreak="0">
    <w:nsid w:val="03FC1153"/>
    <w:multiLevelType w:val="multilevel"/>
    <w:tmpl w:val="82D2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D0D9E"/>
    <w:multiLevelType w:val="hybridMultilevel"/>
    <w:tmpl w:val="3E5CBB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01A9B"/>
    <w:multiLevelType w:val="hybridMultilevel"/>
    <w:tmpl w:val="A0F0A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B7FDA"/>
    <w:multiLevelType w:val="multilevel"/>
    <w:tmpl w:val="6792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52E87"/>
    <w:multiLevelType w:val="hybridMultilevel"/>
    <w:tmpl w:val="5A84F2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E4A20"/>
    <w:multiLevelType w:val="hybridMultilevel"/>
    <w:tmpl w:val="CDB07FDC"/>
    <w:lvl w:ilvl="0" w:tplc="1D42CBE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37684E76"/>
    <w:multiLevelType w:val="multilevel"/>
    <w:tmpl w:val="92CC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3521AC"/>
    <w:multiLevelType w:val="hybridMultilevel"/>
    <w:tmpl w:val="FD6A79F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B6DF4"/>
    <w:multiLevelType w:val="multilevel"/>
    <w:tmpl w:val="E66E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8C4BF7"/>
    <w:multiLevelType w:val="multilevel"/>
    <w:tmpl w:val="10B66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2B2F7B"/>
    <w:multiLevelType w:val="hybridMultilevel"/>
    <w:tmpl w:val="AEDA60A2"/>
    <w:lvl w:ilvl="0" w:tplc="603EACB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14205"/>
    <w:multiLevelType w:val="hybridMultilevel"/>
    <w:tmpl w:val="DE60BD46"/>
    <w:lvl w:ilvl="0" w:tplc="979A8AE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BF70E8"/>
    <w:multiLevelType w:val="multilevel"/>
    <w:tmpl w:val="8F92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980EE9"/>
    <w:multiLevelType w:val="hybridMultilevel"/>
    <w:tmpl w:val="2D1615D2"/>
    <w:lvl w:ilvl="0" w:tplc="0C0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F0A1F"/>
    <w:multiLevelType w:val="multilevel"/>
    <w:tmpl w:val="DF56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3E057B"/>
    <w:multiLevelType w:val="hybridMultilevel"/>
    <w:tmpl w:val="CB84382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704C50"/>
    <w:multiLevelType w:val="multilevel"/>
    <w:tmpl w:val="DEF8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AE233B"/>
    <w:multiLevelType w:val="multilevel"/>
    <w:tmpl w:val="A12E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1556E2"/>
    <w:multiLevelType w:val="hybridMultilevel"/>
    <w:tmpl w:val="2C5ACD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106079">
    <w:abstractNumId w:val="15"/>
  </w:num>
  <w:num w:numId="2" w16cid:durableId="564416744">
    <w:abstractNumId w:val="5"/>
  </w:num>
  <w:num w:numId="3" w16cid:durableId="1638074199">
    <w:abstractNumId w:val="7"/>
  </w:num>
  <w:num w:numId="4" w16cid:durableId="2073186446">
    <w:abstractNumId w:val="11"/>
  </w:num>
  <w:num w:numId="5" w16cid:durableId="974020324">
    <w:abstractNumId w:val="4"/>
  </w:num>
  <w:num w:numId="6" w16cid:durableId="1642298117">
    <w:abstractNumId w:val="13"/>
  </w:num>
  <w:num w:numId="7" w16cid:durableId="1134057215">
    <w:abstractNumId w:val="6"/>
  </w:num>
  <w:num w:numId="8" w16cid:durableId="1875581981">
    <w:abstractNumId w:val="2"/>
  </w:num>
  <w:num w:numId="9" w16cid:durableId="1861159986">
    <w:abstractNumId w:val="18"/>
  </w:num>
  <w:num w:numId="10" w16cid:durableId="1279222657">
    <w:abstractNumId w:val="10"/>
  </w:num>
  <w:num w:numId="11" w16cid:durableId="439836766">
    <w:abstractNumId w:val="14"/>
  </w:num>
  <w:num w:numId="12" w16cid:durableId="546916944">
    <w:abstractNumId w:val="0"/>
  </w:num>
  <w:num w:numId="13" w16cid:durableId="958293817">
    <w:abstractNumId w:val="16"/>
  </w:num>
  <w:num w:numId="14" w16cid:durableId="1949925098">
    <w:abstractNumId w:val="8"/>
  </w:num>
  <w:num w:numId="15" w16cid:durableId="815756213">
    <w:abstractNumId w:val="12"/>
  </w:num>
  <w:num w:numId="16" w16cid:durableId="1489784236">
    <w:abstractNumId w:val="9"/>
  </w:num>
  <w:num w:numId="17" w16cid:durableId="987629115">
    <w:abstractNumId w:val="17"/>
  </w:num>
  <w:num w:numId="18" w16cid:durableId="2046982211">
    <w:abstractNumId w:val="3"/>
  </w:num>
  <w:num w:numId="19" w16cid:durableId="1033963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B6"/>
    <w:rsid w:val="00004402"/>
    <w:rsid w:val="00005B97"/>
    <w:rsid w:val="00014D95"/>
    <w:rsid w:val="000172C5"/>
    <w:rsid w:val="000213E1"/>
    <w:rsid w:val="00036814"/>
    <w:rsid w:val="00046458"/>
    <w:rsid w:val="00052A14"/>
    <w:rsid w:val="00056341"/>
    <w:rsid w:val="000823DD"/>
    <w:rsid w:val="00083C8A"/>
    <w:rsid w:val="000875F4"/>
    <w:rsid w:val="0009449E"/>
    <w:rsid w:val="00095AAF"/>
    <w:rsid w:val="000C0C8E"/>
    <w:rsid w:val="000E03D0"/>
    <w:rsid w:val="000E04C3"/>
    <w:rsid w:val="000E3644"/>
    <w:rsid w:val="000E7D47"/>
    <w:rsid w:val="000F4380"/>
    <w:rsid w:val="001246E0"/>
    <w:rsid w:val="0017125F"/>
    <w:rsid w:val="001815CB"/>
    <w:rsid w:val="00190569"/>
    <w:rsid w:val="00190FFB"/>
    <w:rsid w:val="001B5C25"/>
    <w:rsid w:val="001C7D58"/>
    <w:rsid w:val="001D399D"/>
    <w:rsid w:val="001E03D0"/>
    <w:rsid w:val="001F332E"/>
    <w:rsid w:val="00233386"/>
    <w:rsid w:val="0024051A"/>
    <w:rsid w:val="00240736"/>
    <w:rsid w:val="00240C7A"/>
    <w:rsid w:val="00241AA9"/>
    <w:rsid w:val="00244BB9"/>
    <w:rsid w:val="0024618A"/>
    <w:rsid w:val="002748C6"/>
    <w:rsid w:val="002757D2"/>
    <w:rsid w:val="0029622D"/>
    <w:rsid w:val="002A0A86"/>
    <w:rsid w:val="002B2D93"/>
    <w:rsid w:val="002B3D85"/>
    <w:rsid w:val="002B6451"/>
    <w:rsid w:val="002D2A2E"/>
    <w:rsid w:val="002D5D7C"/>
    <w:rsid w:val="002F29E5"/>
    <w:rsid w:val="00305F66"/>
    <w:rsid w:val="00313D2E"/>
    <w:rsid w:val="00322FCD"/>
    <w:rsid w:val="0033150A"/>
    <w:rsid w:val="00336E67"/>
    <w:rsid w:val="00354F70"/>
    <w:rsid w:val="0036425B"/>
    <w:rsid w:val="00367F9C"/>
    <w:rsid w:val="003739C0"/>
    <w:rsid w:val="003808D5"/>
    <w:rsid w:val="003853C2"/>
    <w:rsid w:val="003B2758"/>
    <w:rsid w:val="003B385D"/>
    <w:rsid w:val="003B5A6B"/>
    <w:rsid w:val="003D740C"/>
    <w:rsid w:val="003F6A2E"/>
    <w:rsid w:val="00414765"/>
    <w:rsid w:val="00422CC0"/>
    <w:rsid w:val="004441A2"/>
    <w:rsid w:val="00464076"/>
    <w:rsid w:val="004676F2"/>
    <w:rsid w:val="004773CF"/>
    <w:rsid w:val="0048648C"/>
    <w:rsid w:val="00493198"/>
    <w:rsid w:val="004A2BA7"/>
    <w:rsid w:val="004A3B8C"/>
    <w:rsid w:val="004E052C"/>
    <w:rsid w:val="00527F15"/>
    <w:rsid w:val="00530607"/>
    <w:rsid w:val="005311C8"/>
    <w:rsid w:val="00561078"/>
    <w:rsid w:val="00567621"/>
    <w:rsid w:val="005714C3"/>
    <w:rsid w:val="00573FA5"/>
    <w:rsid w:val="005872C3"/>
    <w:rsid w:val="00594C27"/>
    <w:rsid w:val="005E1A8C"/>
    <w:rsid w:val="005F45E5"/>
    <w:rsid w:val="00613476"/>
    <w:rsid w:val="00613B1D"/>
    <w:rsid w:val="00627067"/>
    <w:rsid w:val="00651C60"/>
    <w:rsid w:val="00651D4E"/>
    <w:rsid w:val="006617F4"/>
    <w:rsid w:val="00672E40"/>
    <w:rsid w:val="00691C25"/>
    <w:rsid w:val="006A0E53"/>
    <w:rsid w:val="006B042A"/>
    <w:rsid w:val="006B5269"/>
    <w:rsid w:val="006C1DB1"/>
    <w:rsid w:val="006C2462"/>
    <w:rsid w:val="006C4F12"/>
    <w:rsid w:val="0070083E"/>
    <w:rsid w:val="00723A4C"/>
    <w:rsid w:val="0073286F"/>
    <w:rsid w:val="00734A39"/>
    <w:rsid w:val="00737000"/>
    <w:rsid w:val="0074076D"/>
    <w:rsid w:val="00756754"/>
    <w:rsid w:val="00763226"/>
    <w:rsid w:val="00776764"/>
    <w:rsid w:val="00781450"/>
    <w:rsid w:val="00791D01"/>
    <w:rsid w:val="007B2210"/>
    <w:rsid w:val="007C2DED"/>
    <w:rsid w:val="007D4FB0"/>
    <w:rsid w:val="007E23DE"/>
    <w:rsid w:val="007E265B"/>
    <w:rsid w:val="007E755C"/>
    <w:rsid w:val="00813EFD"/>
    <w:rsid w:val="00845855"/>
    <w:rsid w:val="008629BB"/>
    <w:rsid w:val="00865A1E"/>
    <w:rsid w:val="00877A7D"/>
    <w:rsid w:val="00880F37"/>
    <w:rsid w:val="008A00B6"/>
    <w:rsid w:val="008A4FF4"/>
    <w:rsid w:val="008C00F1"/>
    <w:rsid w:val="008D1AA3"/>
    <w:rsid w:val="008F1F95"/>
    <w:rsid w:val="00921C56"/>
    <w:rsid w:val="00921EDE"/>
    <w:rsid w:val="00922747"/>
    <w:rsid w:val="00927E2F"/>
    <w:rsid w:val="00937C59"/>
    <w:rsid w:val="0095066E"/>
    <w:rsid w:val="009516E1"/>
    <w:rsid w:val="00974E7A"/>
    <w:rsid w:val="009832C1"/>
    <w:rsid w:val="00993181"/>
    <w:rsid w:val="009A7226"/>
    <w:rsid w:val="009B7F32"/>
    <w:rsid w:val="009C1C0A"/>
    <w:rsid w:val="009C3631"/>
    <w:rsid w:val="009F0DDC"/>
    <w:rsid w:val="009F4D8D"/>
    <w:rsid w:val="00A06EE8"/>
    <w:rsid w:val="00A077CA"/>
    <w:rsid w:val="00A10456"/>
    <w:rsid w:val="00A25A5C"/>
    <w:rsid w:val="00A37569"/>
    <w:rsid w:val="00A40350"/>
    <w:rsid w:val="00A409ED"/>
    <w:rsid w:val="00A42AE7"/>
    <w:rsid w:val="00A61E75"/>
    <w:rsid w:val="00A64839"/>
    <w:rsid w:val="00AA2400"/>
    <w:rsid w:val="00AB1A9C"/>
    <w:rsid w:val="00AB4037"/>
    <w:rsid w:val="00AB51D4"/>
    <w:rsid w:val="00AD2FA5"/>
    <w:rsid w:val="00AE43F7"/>
    <w:rsid w:val="00B41317"/>
    <w:rsid w:val="00B70027"/>
    <w:rsid w:val="00B70177"/>
    <w:rsid w:val="00B81FD2"/>
    <w:rsid w:val="00B8418E"/>
    <w:rsid w:val="00B914F6"/>
    <w:rsid w:val="00BC254B"/>
    <w:rsid w:val="00BF3C93"/>
    <w:rsid w:val="00C237F5"/>
    <w:rsid w:val="00C432DA"/>
    <w:rsid w:val="00C5681E"/>
    <w:rsid w:val="00C67B29"/>
    <w:rsid w:val="00C87293"/>
    <w:rsid w:val="00C90C2D"/>
    <w:rsid w:val="00CA0ECB"/>
    <w:rsid w:val="00CA1AF2"/>
    <w:rsid w:val="00CC1155"/>
    <w:rsid w:val="00CD03E9"/>
    <w:rsid w:val="00CE4FE6"/>
    <w:rsid w:val="00CF03A1"/>
    <w:rsid w:val="00CF798F"/>
    <w:rsid w:val="00D20CBB"/>
    <w:rsid w:val="00D30848"/>
    <w:rsid w:val="00D42DC0"/>
    <w:rsid w:val="00D65966"/>
    <w:rsid w:val="00D712EE"/>
    <w:rsid w:val="00D95CCD"/>
    <w:rsid w:val="00D965D6"/>
    <w:rsid w:val="00D96849"/>
    <w:rsid w:val="00DA471B"/>
    <w:rsid w:val="00DD71BF"/>
    <w:rsid w:val="00DE1F2D"/>
    <w:rsid w:val="00DE4087"/>
    <w:rsid w:val="00E05984"/>
    <w:rsid w:val="00E1578B"/>
    <w:rsid w:val="00E43DF3"/>
    <w:rsid w:val="00E7544B"/>
    <w:rsid w:val="00E80C03"/>
    <w:rsid w:val="00EA721A"/>
    <w:rsid w:val="00EB4F97"/>
    <w:rsid w:val="00EE55C0"/>
    <w:rsid w:val="00EE5A2B"/>
    <w:rsid w:val="00F03B1E"/>
    <w:rsid w:val="00F2357C"/>
    <w:rsid w:val="00F32F56"/>
    <w:rsid w:val="00F47DDF"/>
    <w:rsid w:val="00F5487F"/>
    <w:rsid w:val="00F75C5E"/>
    <w:rsid w:val="00FC646C"/>
    <w:rsid w:val="00FE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AECDF0"/>
  <w15:docId w15:val="{09883277-0563-4B11-9D34-FA58E1C1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00B6"/>
  </w:style>
  <w:style w:type="paragraph" w:styleId="berschrift1">
    <w:name w:val="heading 1"/>
    <w:basedOn w:val="Standard"/>
    <w:next w:val="Standard"/>
    <w:link w:val="berschrift1Zchn"/>
    <w:uiPriority w:val="9"/>
    <w:qFormat/>
    <w:rsid w:val="00A403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A2B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qFormat/>
    <w:rsid w:val="008A00B6"/>
    <w:pPr>
      <w:keepNext/>
      <w:outlineLvl w:val="3"/>
    </w:pPr>
    <w:rPr>
      <w:rFonts w:ascii="Book Antiqua" w:hAnsi="Book Antiqua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346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346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747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747C9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E747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747C9"/>
    <w:rPr>
      <w:sz w:val="24"/>
    </w:rPr>
  </w:style>
  <w:style w:type="character" w:customStyle="1" w:styleId="berschrift4Zchn">
    <w:name w:val="Überschrift 4 Zchn"/>
    <w:basedOn w:val="Absatz-Standardschriftart"/>
    <w:link w:val="berschrift4"/>
    <w:rsid w:val="008A00B6"/>
    <w:rPr>
      <w:rFonts w:ascii="Book Antiqua" w:hAnsi="Book Antiqua"/>
      <w:b/>
      <w:bCs/>
      <w:sz w:val="22"/>
    </w:rPr>
  </w:style>
  <w:style w:type="paragraph" w:styleId="Textkrper2">
    <w:name w:val="Body Text 2"/>
    <w:basedOn w:val="Standard"/>
    <w:link w:val="Textkrper2Zchn"/>
    <w:rsid w:val="008A00B6"/>
    <w:pPr>
      <w:jc w:val="both"/>
    </w:pPr>
    <w:rPr>
      <w:rFonts w:ascii="Book Antiqua" w:hAnsi="Book Antiqua"/>
      <w:sz w:val="22"/>
    </w:rPr>
  </w:style>
  <w:style w:type="character" w:customStyle="1" w:styleId="Textkrper2Zchn">
    <w:name w:val="Textkörper 2 Zchn"/>
    <w:basedOn w:val="Absatz-Standardschriftart"/>
    <w:link w:val="Textkrper2"/>
    <w:rsid w:val="008A00B6"/>
    <w:rPr>
      <w:rFonts w:ascii="Book Antiqua" w:hAnsi="Book Antiqua"/>
      <w:sz w:val="22"/>
    </w:rPr>
  </w:style>
  <w:style w:type="paragraph" w:styleId="StandardWeb">
    <w:name w:val="Normal (Web)"/>
    <w:basedOn w:val="Standard"/>
    <w:uiPriority w:val="99"/>
    <w:rsid w:val="008A00B6"/>
    <w:pPr>
      <w:spacing w:before="100" w:beforeAutospacing="1" w:after="100" w:afterAutospacing="1"/>
    </w:pPr>
    <w:rPr>
      <w:sz w:val="24"/>
      <w:szCs w:val="24"/>
      <w:lang w:val="de-AT"/>
    </w:rPr>
  </w:style>
  <w:style w:type="table" w:styleId="Tabellenraster">
    <w:name w:val="Table Grid"/>
    <w:basedOn w:val="NormaleTabelle"/>
    <w:rsid w:val="008A00B6"/>
    <w:rPr>
      <w:lang w:val="de-AT"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A00B6"/>
    <w:pPr>
      <w:spacing w:after="200"/>
      <w:ind w:left="720"/>
      <w:contextualSpacing/>
    </w:pPr>
    <w:rPr>
      <w:rFonts w:ascii="Cambria" w:eastAsia="Cambria" w:hAnsi="Cambria"/>
      <w:sz w:val="24"/>
      <w:szCs w:val="24"/>
      <w:lang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403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237F5"/>
    <w:pPr>
      <w:spacing w:line="276" w:lineRule="auto"/>
      <w:outlineLvl w:val="9"/>
    </w:pPr>
    <w:rPr>
      <w:lang w:val="de-AT" w:eastAsia="de-AT"/>
    </w:rPr>
  </w:style>
  <w:style w:type="paragraph" w:styleId="Verzeichnis1">
    <w:name w:val="toc 1"/>
    <w:basedOn w:val="Standard"/>
    <w:next w:val="Standard"/>
    <w:autoRedefine/>
    <w:uiPriority w:val="39"/>
    <w:unhideWhenUsed/>
    <w:rsid w:val="00C237F5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C237F5"/>
    <w:rPr>
      <w:color w:val="0000FF" w:themeColor="hyperlink"/>
      <w:u w:val="single"/>
    </w:rPr>
  </w:style>
  <w:style w:type="paragraph" w:customStyle="1" w:styleId="Default">
    <w:name w:val="Default"/>
    <w:rsid w:val="00691C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A2B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9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Vorlagen\Briefpapier%20und%20Kuverts\Briefpapier\14_WRA_VorlageBrief_A4_Trebuchet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896FD093C0AF4E85FB62F469F8D63E" ma:contentTypeVersion="18" ma:contentTypeDescription="Ein neues Dokument erstellen." ma:contentTypeScope="" ma:versionID="4602517156e2bdb9cb529e04c6c474f0">
  <xsd:schema xmlns:xsd="http://www.w3.org/2001/XMLSchema" xmlns:xs="http://www.w3.org/2001/XMLSchema" xmlns:p="http://schemas.microsoft.com/office/2006/metadata/properties" xmlns:ns2="bc6ca495-610a-4bd4-8ec2-d65ff3ba4f8a" xmlns:ns3="157a22ae-b5c8-490b-bfec-8158f8179021" targetNamespace="http://schemas.microsoft.com/office/2006/metadata/properties" ma:root="true" ma:fieldsID="82cacd716b6a9e37c7ae24c9ff8bb992" ns2:_="" ns3:_="">
    <xsd:import namespace="bc6ca495-610a-4bd4-8ec2-d65ff3ba4f8a"/>
    <xsd:import namespace="157a22ae-b5c8-490b-bfec-8158f8179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ca495-610a-4bd4-8ec2-d65ff3ba4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9cb83ac-7e6b-447f-b120-2e657a2ed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a22ae-b5c8-490b-bfec-8158f81790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fbe085-1c68-4088-b4a2-89a6702561a4}" ma:internalName="TaxCatchAll" ma:showField="CatchAllData" ma:web="157a22ae-b5c8-490b-bfec-8158f8179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7a22ae-b5c8-490b-bfec-8158f8179021" xsi:nil="true"/>
    <lcf76f155ced4ddcb4097134ff3c332f xmlns="bc6ca495-610a-4bd4-8ec2-d65ff3ba4f8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5C71B-8115-4527-94CC-6AB5754157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01955E-ED23-4136-9691-418B837AD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ca495-610a-4bd4-8ec2-d65ff3ba4f8a"/>
    <ds:schemaRef ds:uri="157a22ae-b5c8-490b-bfec-8158f8179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950B6D-A543-4F79-BABC-2DACD90B6613}">
  <ds:schemaRefs>
    <ds:schemaRef ds:uri="http://schemas.microsoft.com/office/2006/metadata/properties"/>
    <ds:schemaRef ds:uri="http://schemas.microsoft.com/office/infopath/2007/PartnerControls"/>
    <ds:schemaRef ds:uri="157a22ae-b5c8-490b-bfec-8158f8179021"/>
    <ds:schemaRef ds:uri="bc6ca495-610a-4bd4-8ec2-d65ff3ba4f8a"/>
  </ds:schemaRefs>
</ds:datastoreItem>
</file>

<file path=customXml/itemProps4.xml><?xml version="1.0" encoding="utf-8"?>
<ds:datastoreItem xmlns:ds="http://schemas.openxmlformats.org/officeDocument/2006/customXml" ds:itemID="{B65A5991-506E-4DE0-9608-7C14AE0B7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14_WRA_VorlageBrief_A4_Trebuchet.dotx</Template>
  <TotalTime>0</TotalTime>
  <Pages>3</Pages>
  <Words>206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NIEDEROESTERREICH-WERBUNG GMBH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Fürst</dc:creator>
  <cp:lastModifiedBy>Nadine Gasteiner</cp:lastModifiedBy>
  <cp:revision>114</cp:revision>
  <cp:lastPrinted>2015-10-15T09:40:00Z</cp:lastPrinted>
  <dcterms:created xsi:type="dcterms:W3CDTF">2022-09-15T09:23:00Z</dcterms:created>
  <dcterms:modified xsi:type="dcterms:W3CDTF">2026-09-15T07:31:00Z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0x010100DB896FD093C0AF4E85FB62F469F8D63E</vt:lpwstr>
  </property>
  <property fmtid="{D5CDD505-2E9C-101B-9397-08002B2CF9AE}" pid="3" name="MediaServiceImageTags">
    <vt:lpwstr/>
  </property>
</Properties>
</file>